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3DF6BB" w14:textId="77777777" w:rsidR="00E10791" w:rsidRDefault="00E10791" w:rsidP="00B31667">
      <w:pPr>
        <w:jc w:val="both"/>
      </w:pPr>
    </w:p>
    <w:p w14:paraId="432F438B" w14:textId="7D78C8CB" w:rsidR="002B7AC8" w:rsidRDefault="00B31667" w:rsidP="00B31667">
      <w:pPr>
        <w:ind w:left="4248" w:firstLine="5"/>
        <w:jc w:val="both"/>
        <w:rPr>
          <w:rFonts w:ascii="Times New Roman" w:hAnsi="Times New Roman"/>
          <w:sz w:val="20"/>
          <w:szCs w:val="20"/>
        </w:rPr>
      </w:pPr>
      <w:bookmarkStart w:id="0" w:name="_Hlk63684113"/>
      <w:r>
        <w:rPr>
          <w:rFonts w:ascii="Times New Roman" w:hAnsi="Times New Roman"/>
          <w:iCs/>
          <w:sz w:val="20"/>
          <w:szCs w:val="20"/>
        </w:rPr>
        <w:tab/>
      </w:r>
      <w:r>
        <w:rPr>
          <w:rFonts w:ascii="Times New Roman" w:hAnsi="Times New Roman"/>
          <w:iCs/>
          <w:sz w:val="20"/>
          <w:szCs w:val="20"/>
        </w:rPr>
        <w:tab/>
      </w:r>
      <w:r w:rsidR="000636B8" w:rsidRPr="000636B8">
        <w:rPr>
          <w:rFonts w:ascii="Times New Roman" w:hAnsi="Times New Roman"/>
          <w:iCs/>
          <w:sz w:val="20"/>
          <w:szCs w:val="20"/>
        </w:rPr>
        <w:t xml:space="preserve">Załącznik nr 1 do Zapytania </w:t>
      </w:r>
      <w:r w:rsidR="006348FA">
        <w:rPr>
          <w:rFonts w:ascii="Times New Roman" w:hAnsi="Times New Roman"/>
          <w:iCs/>
          <w:sz w:val="20"/>
          <w:szCs w:val="20"/>
        </w:rPr>
        <w:t>o cenę</w:t>
      </w:r>
      <w:r w:rsidR="000636B8" w:rsidRPr="000636B8">
        <w:rPr>
          <w:rFonts w:ascii="Times New Roman" w:hAnsi="Times New Roman"/>
          <w:sz w:val="20"/>
          <w:szCs w:val="20"/>
        </w:rPr>
        <w:t xml:space="preserve"> </w:t>
      </w:r>
      <w:r w:rsidR="000636B8" w:rsidRPr="000636B8">
        <w:rPr>
          <w:rFonts w:ascii="Times New Roman" w:hAnsi="Times New Roman"/>
          <w:sz w:val="20"/>
          <w:szCs w:val="20"/>
        </w:rPr>
        <w:tab/>
      </w:r>
      <w:r w:rsidR="000636B8" w:rsidRPr="000636B8">
        <w:rPr>
          <w:rFonts w:ascii="Times New Roman" w:hAnsi="Times New Roman"/>
          <w:sz w:val="20"/>
          <w:szCs w:val="20"/>
        </w:rPr>
        <w:tab/>
      </w:r>
      <w:r w:rsidR="0087114B">
        <w:rPr>
          <w:rFonts w:ascii="Times New Roman" w:hAnsi="Times New Roman"/>
          <w:sz w:val="20"/>
          <w:szCs w:val="20"/>
        </w:rPr>
        <w:tab/>
      </w:r>
      <w:r w:rsidR="0087114B">
        <w:rPr>
          <w:rFonts w:ascii="Times New Roman" w:hAnsi="Times New Roman"/>
          <w:sz w:val="20"/>
          <w:szCs w:val="20"/>
        </w:rPr>
        <w:tab/>
      </w:r>
      <w:r w:rsidR="00B642D8">
        <w:rPr>
          <w:rFonts w:ascii="Times New Roman" w:hAnsi="Times New Roman"/>
          <w:sz w:val="20"/>
          <w:szCs w:val="20"/>
        </w:rPr>
        <w:tab/>
      </w:r>
      <w:r w:rsidR="00006A46">
        <w:rPr>
          <w:rFonts w:ascii="Times New Roman" w:hAnsi="Times New Roman"/>
          <w:sz w:val="20"/>
          <w:szCs w:val="20"/>
        </w:rPr>
        <w:tab/>
      </w:r>
    </w:p>
    <w:p w14:paraId="40978B08" w14:textId="2E579C1D" w:rsidR="006348FA" w:rsidRPr="00C5601E" w:rsidRDefault="002B7AC8" w:rsidP="006348FA">
      <w:pPr>
        <w:suppressAutoHyphens/>
        <w:spacing w:line="274" w:lineRule="auto"/>
        <w:jc w:val="right"/>
        <w:rPr>
          <w:lang w:eastAsia="zh-CN"/>
        </w:rPr>
      </w:pP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 w:rsidR="006348FA" w:rsidRPr="00C5601E">
        <w:rPr>
          <w:lang w:eastAsia="zh-CN"/>
        </w:rPr>
        <w:t>......................................, dnia ........................... roku</w:t>
      </w:r>
    </w:p>
    <w:p w14:paraId="10BD799E" w14:textId="77777777" w:rsidR="006348FA" w:rsidRPr="00C5601E" w:rsidRDefault="006348FA" w:rsidP="006348FA">
      <w:pPr>
        <w:suppressAutoHyphens/>
        <w:spacing w:line="274" w:lineRule="auto"/>
        <w:jc w:val="right"/>
        <w:rPr>
          <w:i/>
          <w:lang w:eastAsia="zh-CN"/>
        </w:rPr>
      </w:pPr>
      <w:r w:rsidRPr="00C5601E">
        <w:rPr>
          <w:i/>
          <w:lang w:eastAsia="zh-CN"/>
        </w:rPr>
        <w:t xml:space="preserve"> (miejscowość) (data)</w:t>
      </w:r>
    </w:p>
    <w:p w14:paraId="75151B1B" w14:textId="78FAD670" w:rsidR="006348FA" w:rsidRPr="006348FA" w:rsidRDefault="006348FA" w:rsidP="006348FA">
      <w:pPr>
        <w:jc w:val="center"/>
        <w:rPr>
          <w:rFonts w:ascii="Times New Roman" w:hAnsi="Times New Roman"/>
          <w:b/>
          <w:bCs/>
          <w:sz w:val="32"/>
          <w:szCs w:val="32"/>
        </w:rPr>
      </w:pPr>
      <w:r w:rsidRPr="006348FA">
        <w:rPr>
          <w:rFonts w:ascii="Times New Roman" w:hAnsi="Times New Roman"/>
          <w:b/>
          <w:bCs/>
          <w:sz w:val="32"/>
          <w:szCs w:val="32"/>
        </w:rPr>
        <w:t xml:space="preserve">Szacowana wartość </w:t>
      </w:r>
      <w:r w:rsidR="00F750E4">
        <w:rPr>
          <w:rFonts w:ascii="Times New Roman" w:hAnsi="Times New Roman"/>
          <w:b/>
          <w:bCs/>
          <w:sz w:val="32"/>
          <w:szCs w:val="32"/>
        </w:rPr>
        <w:t>redakcji językowej i korekt wydawniczych</w:t>
      </w:r>
    </w:p>
    <w:p w14:paraId="6B39A667" w14:textId="74B20F4F" w:rsidR="000636B8" w:rsidRPr="00496426" w:rsidRDefault="00496426" w:rsidP="00B31667">
      <w:pPr>
        <w:spacing w:line="276" w:lineRule="auto"/>
        <w:jc w:val="both"/>
        <w:rPr>
          <w:rFonts w:ascii="Times New Roman" w:hAnsi="Times New Roman"/>
          <w:bCs/>
          <w:sz w:val="20"/>
          <w:szCs w:val="20"/>
        </w:rPr>
      </w:pPr>
      <w:r w:rsidRPr="00496426">
        <w:rPr>
          <w:rFonts w:ascii="Times New Roman" w:hAnsi="Times New Roman"/>
          <w:bCs/>
          <w:sz w:val="20"/>
          <w:szCs w:val="20"/>
        </w:rPr>
        <w:t>Usługa redakcji językowej i korekt wydawniczych publikacji naukowej pt.: Nowi bidni emeryci” T. 1 i T 2 przygotowanych na potrzeby projektu „Nowi biedni emeryci” współfinansowanego w ramach programu Ministerstwa Nauki i Szkolnictwa Wyższego pod nazwą „Społeczna Odpowiedzialność Nauki/Doskonała Nauka” w ramach modułu „Społeczna odpowiedzialność nauki – Popularyzacja nauki i promocja sportu”. Obie publikacje podlegają wymogom recenzji naukowych i otrzymają numer ISBN Instytut Pracy i Spraw Socjalnych</w:t>
      </w:r>
      <w:r w:rsidR="000636B8" w:rsidRPr="00496426">
        <w:rPr>
          <w:rFonts w:ascii="Times New Roman" w:hAnsi="Times New Roman"/>
          <w:bCs/>
          <w:sz w:val="20"/>
          <w:szCs w:val="20"/>
        </w:rPr>
        <w:t xml:space="preserve">. </w:t>
      </w:r>
    </w:p>
    <w:p w14:paraId="1DB1AD37" w14:textId="77777777" w:rsidR="000636B8" w:rsidRPr="000636B8" w:rsidRDefault="000636B8" w:rsidP="00B31667">
      <w:pPr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/>
          <w:sz w:val="20"/>
          <w:szCs w:val="20"/>
        </w:rPr>
      </w:pPr>
      <w:r w:rsidRPr="000636B8">
        <w:rPr>
          <w:rFonts w:ascii="Times New Roman" w:hAnsi="Times New Roman"/>
          <w:sz w:val="20"/>
          <w:szCs w:val="20"/>
        </w:rPr>
        <w:t>Nazwa (firma) oraz adres Wykonawcy.</w:t>
      </w:r>
    </w:p>
    <w:p w14:paraId="444ECAC2" w14:textId="77777777" w:rsidR="000636B8" w:rsidRPr="000636B8" w:rsidRDefault="000636B8" w:rsidP="00B31667">
      <w:pPr>
        <w:spacing w:line="276" w:lineRule="auto"/>
        <w:ind w:left="405"/>
        <w:jc w:val="both"/>
        <w:rPr>
          <w:rFonts w:ascii="Times New Roman" w:hAnsi="Times New Roman"/>
          <w:sz w:val="20"/>
          <w:szCs w:val="20"/>
        </w:rPr>
      </w:pPr>
      <w:r w:rsidRPr="000636B8">
        <w:rPr>
          <w:rFonts w:ascii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</w:t>
      </w:r>
    </w:p>
    <w:p w14:paraId="1DC53BA9" w14:textId="77777777" w:rsidR="000636B8" w:rsidRPr="000636B8" w:rsidRDefault="000636B8" w:rsidP="00B31667">
      <w:pPr>
        <w:spacing w:line="276" w:lineRule="auto"/>
        <w:ind w:left="405"/>
        <w:jc w:val="both"/>
        <w:rPr>
          <w:rFonts w:ascii="Times New Roman" w:hAnsi="Times New Roman"/>
          <w:sz w:val="20"/>
          <w:szCs w:val="20"/>
        </w:rPr>
      </w:pPr>
      <w:r w:rsidRPr="000636B8">
        <w:rPr>
          <w:rFonts w:ascii="Times New Roman" w:hAnsi="Times New Roman"/>
          <w:sz w:val="20"/>
          <w:szCs w:val="20"/>
        </w:rPr>
        <w:t>…………………………………………………………………………………………………………………</w:t>
      </w:r>
    </w:p>
    <w:p w14:paraId="328E8B4D" w14:textId="77777777" w:rsidR="000636B8" w:rsidRPr="000636B8" w:rsidRDefault="000636B8" w:rsidP="00B31667">
      <w:pPr>
        <w:spacing w:line="276" w:lineRule="auto"/>
        <w:ind w:left="405"/>
        <w:jc w:val="both"/>
        <w:rPr>
          <w:rFonts w:ascii="Times New Roman" w:hAnsi="Times New Roman"/>
          <w:sz w:val="20"/>
          <w:szCs w:val="20"/>
        </w:rPr>
      </w:pPr>
      <w:r w:rsidRPr="000636B8">
        <w:rPr>
          <w:rFonts w:ascii="Times New Roman" w:hAnsi="Times New Roman"/>
          <w:sz w:val="20"/>
          <w:szCs w:val="20"/>
        </w:rPr>
        <w:t>NIP: ......................................................................................................</w:t>
      </w:r>
      <w:r w:rsidR="002B7AC8">
        <w:rPr>
          <w:rFonts w:ascii="Times New Roman" w:hAnsi="Times New Roman"/>
          <w:sz w:val="20"/>
          <w:szCs w:val="20"/>
        </w:rPr>
        <w:t>...............................</w:t>
      </w:r>
    </w:p>
    <w:p w14:paraId="2182D8B3" w14:textId="77777777" w:rsidR="000636B8" w:rsidRPr="000636B8" w:rsidRDefault="000636B8" w:rsidP="00B31667">
      <w:pPr>
        <w:spacing w:line="276" w:lineRule="auto"/>
        <w:ind w:left="405"/>
        <w:jc w:val="both"/>
        <w:rPr>
          <w:rFonts w:ascii="Times New Roman" w:hAnsi="Times New Roman"/>
          <w:sz w:val="20"/>
          <w:szCs w:val="20"/>
        </w:rPr>
      </w:pPr>
      <w:r w:rsidRPr="000636B8">
        <w:rPr>
          <w:rFonts w:ascii="Times New Roman" w:hAnsi="Times New Roman"/>
          <w:sz w:val="20"/>
          <w:szCs w:val="20"/>
        </w:rPr>
        <w:t xml:space="preserve">REGON: </w:t>
      </w:r>
      <w:r w:rsidR="002B7AC8" w:rsidRPr="000636B8">
        <w:rPr>
          <w:rFonts w:ascii="Times New Roman" w:hAnsi="Times New Roman"/>
          <w:sz w:val="20"/>
          <w:szCs w:val="20"/>
        </w:rPr>
        <w:t>.*</w:t>
      </w:r>
      <w:r w:rsidRPr="000636B8">
        <w:rPr>
          <w:rFonts w:ascii="Times New Roman" w:hAnsi="Times New Roman"/>
          <w:sz w:val="20"/>
          <w:szCs w:val="20"/>
        </w:rPr>
        <w:t>.............................................................................................................................</w:t>
      </w:r>
    </w:p>
    <w:p w14:paraId="33C008B2" w14:textId="41B38321" w:rsidR="000636B8" w:rsidRPr="002B7AC8" w:rsidRDefault="000636B8" w:rsidP="00B31667">
      <w:pPr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/>
          <w:sz w:val="20"/>
          <w:szCs w:val="20"/>
        </w:rPr>
      </w:pPr>
      <w:r w:rsidRPr="000636B8">
        <w:rPr>
          <w:rFonts w:ascii="Times New Roman" w:hAnsi="Times New Roman"/>
          <w:sz w:val="20"/>
          <w:szCs w:val="20"/>
        </w:rPr>
        <w:t>Cena Wykonawcy za realizację całości przedmiotu zamówienia</w:t>
      </w:r>
      <w:r w:rsidR="002B7AC8">
        <w:rPr>
          <w:rFonts w:ascii="Times New Roman" w:hAnsi="Times New Roman"/>
          <w:sz w:val="20"/>
          <w:szCs w:val="20"/>
        </w:rPr>
        <w:t xml:space="preserve">, tj. </w:t>
      </w:r>
      <w:r w:rsidR="002B7AC8" w:rsidRPr="002B7AC8">
        <w:rPr>
          <w:rFonts w:ascii="Times New Roman" w:hAnsi="Times New Roman"/>
          <w:i/>
          <w:sz w:val="20"/>
          <w:szCs w:val="20"/>
        </w:rPr>
        <w:t>redakcji językowej i korekt wydawniczych</w:t>
      </w:r>
      <w:r w:rsidR="002B7AC8">
        <w:rPr>
          <w:rFonts w:ascii="Times New Roman" w:hAnsi="Times New Roman"/>
          <w:sz w:val="20"/>
          <w:szCs w:val="20"/>
        </w:rPr>
        <w:t xml:space="preserve"> </w:t>
      </w:r>
      <w:r w:rsidR="002B7AC8" w:rsidRPr="002B7AC8">
        <w:rPr>
          <w:rFonts w:ascii="Times New Roman" w:hAnsi="Times New Roman"/>
          <w:b/>
          <w:sz w:val="20"/>
          <w:szCs w:val="20"/>
        </w:rPr>
        <w:t xml:space="preserve">15 arkuszy wydawniczych </w:t>
      </w:r>
      <w:r w:rsidR="00116CEA">
        <w:rPr>
          <w:rFonts w:ascii="Times New Roman" w:hAnsi="Times New Roman"/>
          <w:b/>
          <w:sz w:val="20"/>
          <w:szCs w:val="20"/>
        </w:rPr>
        <w:t xml:space="preserve">tekstu </w:t>
      </w:r>
      <w:r w:rsidR="002B7AC8" w:rsidRPr="002B7AC8">
        <w:rPr>
          <w:rFonts w:ascii="Times New Roman" w:hAnsi="Times New Roman"/>
          <w:b/>
          <w:sz w:val="20"/>
          <w:szCs w:val="20"/>
        </w:rPr>
        <w:t>(</w:t>
      </w:r>
      <w:r w:rsidR="00496426">
        <w:rPr>
          <w:rFonts w:ascii="Times New Roman" w:hAnsi="Times New Roman"/>
          <w:b/>
          <w:sz w:val="20"/>
          <w:szCs w:val="20"/>
        </w:rPr>
        <w:t xml:space="preserve">około </w:t>
      </w:r>
      <w:r w:rsidR="002B7AC8" w:rsidRPr="002B7AC8">
        <w:rPr>
          <w:rFonts w:ascii="Times New Roman" w:hAnsi="Times New Roman"/>
          <w:b/>
          <w:sz w:val="20"/>
          <w:szCs w:val="20"/>
        </w:rPr>
        <w:t>600 000 znaków</w:t>
      </w:r>
      <w:r w:rsidR="00496426">
        <w:rPr>
          <w:rFonts w:ascii="Times New Roman" w:hAnsi="Times New Roman"/>
          <w:b/>
          <w:sz w:val="20"/>
          <w:szCs w:val="20"/>
        </w:rPr>
        <w:t xml:space="preserve"> ze spacjami na jedną publikację</w:t>
      </w:r>
      <w:r w:rsidR="002B7AC8" w:rsidRPr="002B7AC8">
        <w:rPr>
          <w:rFonts w:ascii="Times New Roman" w:hAnsi="Times New Roman"/>
          <w:b/>
          <w:sz w:val="20"/>
          <w:szCs w:val="20"/>
        </w:rPr>
        <w:t>)</w:t>
      </w:r>
      <w:r w:rsidR="002B7AC8">
        <w:rPr>
          <w:rFonts w:ascii="Times New Roman" w:hAnsi="Times New Roman"/>
          <w:b/>
          <w:sz w:val="20"/>
          <w:szCs w:val="20"/>
        </w:rPr>
        <w:br/>
        <w:t xml:space="preserve"> </w:t>
      </w:r>
      <w:r w:rsidR="002B7AC8" w:rsidRPr="002B7AC8">
        <w:rPr>
          <w:rFonts w:ascii="Times New Roman" w:hAnsi="Times New Roman"/>
          <w:sz w:val="20"/>
          <w:szCs w:val="20"/>
        </w:rPr>
        <w:t xml:space="preserve">netto </w:t>
      </w:r>
      <w:r w:rsidR="002B7AC8" w:rsidRPr="000636B8">
        <w:rPr>
          <w:rFonts w:ascii="Times New Roman" w:eastAsia="Times New Roman" w:hAnsi="Times New Roman"/>
          <w:sz w:val="20"/>
          <w:szCs w:val="20"/>
        </w:rPr>
        <w:t>……………..………… zł (słownie złotych: ………………………………………….…..</w:t>
      </w:r>
      <w:r w:rsidR="002B7AC8">
        <w:rPr>
          <w:rFonts w:ascii="Times New Roman" w:eastAsia="Times New Roman" w:hAnsi="Times New Roman"/>
          <w:sz w:val="20"/>
          <w:szCs w:val="20"/>
        </w:rPr>
        <w:t xml:space="preserve"> </w:t>
      </w:r>
      <w:r w:rsidR="002B7AC8" w:rsidRPr="000636B8">
        <w:rPr>
          <w:rFonts w:ascii="Times New Roman" w:eastAsia="Times New Roman" w:hAnsi="Times New Roman"/>
          <w:sz w:val="20"/>
          <w:szCs w:val="20"/>
        </w:rPr>
        <w:t>………………………………………………………………………………………………………)</w:t>
      </w:r>
    </w:p>
    <w:p w14:paraId="691A5AF2" w14:textId="77777777" w:rsidR="000636B8" w:rsidRPr="000636B8" w:rsidRDefault="000636B8" w:rsidP="00B31667">
      <w:pPr>
        <w:suppressAutoHyphens/>
        <w:spacing w:line="276" w:lineRule="auto"/>
        <w:ind w:left="405"/>
        <w:jc w:val="both"/>
        <w:rPr>
          <w:rFonts w:ascii="Times New Roman" w:hAnsi="Times New Roman"/>
          <w:sz w:val="20"/>
          <w:szCs w:val="20"/>
        </w:rPr>
      </w:pPr>
      <w:r w:rsidRPr="000636B8">
        <w:rPr>
          <w:rFonts w:ascii="Times New Roman" w:eastAsia="Times New Roman" w:hAnsi="Times New Roman"/>
          <w:sz w:val="20"/>
          <w:szCs w:val="20"/>
        </w:rPr>
        <w:t>brutto: ……………..………… zł (słownie złotych: ………………………………………….…..</w:t>
      </w:r>
    </w:p>
    <w:p w14:paraId="331FDE4A" w14:textId="77777777" w:rsidR="000636B8" w:rsidRDefault="000636B8" w:rsidP="00B31667">
      <w:pPr>
        <w:suppressAutoHyphens/>
        <w:spacing w:line="276" w:lineRule="auto"/>
        <w:ind w:left="405"/>
        <w:jc w:val="both"/>
        <w:rPr>
          <w:rFonts w:ascii="Times New Roman" w:eastAsia="Times New Roman" w:hAnsi="Times New Roman"/>
          <w:sz w:val="20"/>
          <w:szCs w:val="20"/>
        </w:rPr>
      </w:pPr>
      <w:r w:rsidRPr="000636B8">
        <w:rPr>
          <w:rFonts w:ascii="Times New Roman" w:eastAsia="Times New Roman" w:hAnsi="Times New Roman"/>
          <w:sz w:val="20"/>
          <w:szCs w:val="20"/>
        </w:rPr>
        <w:t xml:space="preserve">………………………………………………………………………………………………………) </w:t>
      </w:r>
    </w:p>
    <w:tbl>
      <w:tblPr>
        <w:tblStyle w:val="Tabela-Siatka"/>
        <w:tblW w:w="9845" w:type="dxa"/>
        <w:tblInd w:w="-318" w:type="dxa"/>
        <w:tblLook w:val="04A0" w:firstRow="1" w:lastRow="0" w:firstColumn="1" w:lastColumn="0" w:noHBand="0" w:noVBand="1"/>
      </w:tblPr>
      <w:tblGrid>
        <w:gridCol w:w="1641"/>
        <w:gridCol w:w="1062"/>
        <w:gridCol w:w="2220"/>
        <w:gridCol w:w="2263"/>
        <w:gridCol w:w="1193"/>
        <w:gridCol w:w="1466"/>
      </w:tblGrid>
      <w:tr w:rsidR="00006A46" w14:paraId="723E29A9" w14:textId="77777777" w:rsidTr="00E767C1">
        <w:trPr>
          <w:trHeight w:val="597"/>
        </w:trPr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F97B2" w14:textId="77777777" w:rsidR="00006A46" w:rsidRPr="00E767C1" w:rsidRDefault="00006A46" w:rsidP="00E767C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767C1">
              <w:rPr>
                <w:rFonts w:ascii="Times New Roman" w:hAnsi="Times New Roman" w:cs="Times New Roman"/>
                <w:b/>
                <w:sz w:val="18"/>
                <w:szCs w:val="18"/>
              </w:rPr>
              <w:t>Nazwa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B6732" w14:textId="77777777" w:rsidR="00006A46" w:rsidRPr="00E767C1" w:rsidRDefault="00006A46" w:rsidP="00E767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767C1">
              <w:rPr>
                <w:rFonts w:ascii="Times New Roman" w:hAnsi="Times New Roman" w:cs="Times New Roman"/>
                <w:b/>
                <w:sz w:val="18"/>
                <w:szCs w:val="18"/>
              </w:rPr>
              <w:t>Liczba</w:t>
            </w:r>
          </w:p>
          <w:p w14:paraId="7802D9B4" w14:textId="77777777" w:rsidR="00006A46" w:rsidRPr="00E767C1" w:rsidRDefault="002B7AC8" w:rsidP="00E767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767C1">
              <w:rPr>
                <w:rFonts w:ascii="Times New Roman" w:hAnsi="Times New Roman" w:cs="Times New Roman"/>
                <w:b/>
                <w:sz w:val="18"/>
                <w:szCs w:val="18"/>
              </w:rPr>
              <w:t>jednostek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66C7DA" w14:textId="77777777" w:rsidR="00006A46" w:rsidRPr="00E767C1" w:rsidRDefault="00B31667" w:rsidP="00E767C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767C1">
              <w:rPr>
                <w:rFonts w:ascii="Times New Roman" w:hAnsi="Times New Roman" w:cs="Times New Roman"/>
                <w:b/>
                <w:sz w:val="18"/>
                <w:szCs w:val="18"/>
              </w:rPr>
              <w:t>Cena jednostkowa za arkusz</w:t>
            </w:r>
            <w:r w:rsidR="00006A46" w:rsidRPr="00E767C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netto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DBA9B" w14:textId="77777777" w:rsidR="00006A46" w:rsidRPr="00E767C1" w:rsidRDefault="00B31667" w:rsidP="00E767C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767C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Cena jednostkowa za arkusz </w:t>
            </w:r>
            <w:r w:rsidR="00006A46" w:rsidRPr="00E767C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brutto</w:t>
            </w:r>
          </w:p>
          <w:p w14:paraId="03BC9FEF" w14:textId="77777777" w:rsidR="00006A46" w:rsidRPr="00E767C1" w:rsidRDefault="00006A46" w:rsidP="00E767C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03C35" w14:textId="77777777" w:rsidR="00006A46" w:rsidRPr="00E767C1" w:rsidRDefault="00006A46" w:rsidP="00E767C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767C1">
              <w:rPr>
                <w:rFonts w:ascii="Times New Roman" w:hAnsi="Times New Roman" w:cs="Times New Roman"/>
                <w:b/>
                <w:sz w:val="18"/>
                <w:szCs w:val="18"/>
              </w:rPr>
              <w:t>Cena łączna netto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2B9C8" w14:textId="77777777" w:rsidR="00006A46" w:rsidRPr="00E767C1" w:rsidRDefault="00006A46" w:rsidP="00E767C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767C1">
              <w:rPr>
                <w:rFonts w:ascii="Times New Roman" w:hAnsi="Times New Roman" w:cs="Times New Roman"/>
                <w:b/>
                <w:sz w:val="18"/>
                <w:szCs w:val="18"/>
              </w:rPr>
              <w:t>Cena łączna brutto</w:t>
            </w:r>
          </w:p>
        </w:tc>
      </w:tr>
      <w:tr w:rsidR="00006A46" w14:paraId="4871B463" w14:textId="77777777" w:rsidTr="00E767C1">
        <w:trPr>
          <w:trHeight w:val="586"/>
        </w:trPr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129E9" w14:textId="77777777" w:rsidR="00006A46" w:rsidRPr="00E767C1" w:rsidRDefault="00006A46" w:rsidP="00E767C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767C1">
              <w:rPr>
                <w:rFonts w:ascii="Times New Roman" w:hAnsi="Times New Roman" w:cs="Times New Roman"/>
                <w:sz w:val="18"/>
                <w:szCs w:val="18"/>
              </w:rPr>
              <w:t xml:space="preserve">Usługa </w:t>
            </w:r>
            <w:r w:rsidR="002B7AC8" w:rsidRPr="00E767C1">
              <w:rPr>
                <w:rFonts w:ascii="Times New Roman" w:hAnsi="Times New Roman" w:cs="Times New Roman"/>
                <w:sz w:val="18"/>
                <w:szCs w:val="18"/>
              </w:rPr>
              <w:t>redakcji językowej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1B0AD" w14:textId="77777777" w:rsidR="00006A46" w:rsidRPr="00E767C1" w:rsidRDefault="002B7AC8" w:rsidP="00E767C1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767C1">
              <w:rPr>
                <w:rFonts w:ascii="Times New Roman" w:hAnsi="Times New Roman" w:cs="Times New Roman"/>
                <w:sz w:val="18"/>
                <w:szCs w:val="18"/>
              </w:rPr>
              <w:t>nie dotyczy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3BF4D" w14:textId="77777777" w:rsidR="00006A46" w:rsidRPr="00E767C1" w:rsidRDefault="00006A46" w:rsidP="00B316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EE0BD" w14:textId="77777777" w:rsidR="00006A46" w:rsidRPr="00E767C1" w:rsidRDefault="00006A46" w:rsidP="00B316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5B07E91" w14:textId="77777777" w:rsidR="00006A46" w:rsidRPr="00E767C1" w:rsidRDefault="00006A46" w:rsidP="00B316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4343A" w14:textId="77777777" w:rsidR="00006A46" w:rsidRPr="00E767C1" w:rsidRDefault="00006A46" w:rsidP="00B316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46DB6" w14:textId="77777777" w:rsidR="00006A46" w:rsidRPr="00E767C1" w:rsidRDefault="00006A46" w:rsidP="00B316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B7AC8" w14:paraId="381BC032" w14:textId="77777777" w:rsidTr="00E767C1">
        <w:trPr>
          <w:trHeight w:val="615"/>
        </w:trPr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20890" w14:textId="77777777" w:rsidR="002B7AC8" w:rsidRPr="00E767C1" w:rsidRDefault="002B7AC8" w:rsidP="00E767C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767C1">
              <w:rPr>
                <w:rFonts w:ascii="Times New Roman" w:hAnsi="Times New Roman" w:cs="Times New Roman"/>
                <w:sz w:val="18"/>
                <w:szCs w:val="18"/>
              </w:rPr>
              <w:t>Usługa korekt wydawniczych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F6AE8" w14:textId="6CF2ED44" w:rsidR="002B7AC8" w:rsidRPr="00E767C1" w:rsidRDefault="00496426" w:rsidP="00E767C1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52404" w14:textId="77777777" w:rsidR="002B7AC8" w:rsidRPr="00E767C1" w:rsidRDefault="002B7AC8" w:rsidP="00B316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39036" w14:textId="77777777" w:rsidR="002B7AC8" w:rsidRPr="00E767C1" w:rsidRDefault="002B7AC8" w:rsidP="00B316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02A88" w14:textId="77777777" w:rsidR="002B7AC8" w:rsidRPr="00E767C1" w:rsidRDefault="002B7AC8" w:rsidP="00B316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C5EC0" w14:textId="77777777" w:rsidR="002B7AC8" w:rsidRPr="00E767C1" w:rsidRDefault="002B7AC8" w:rsidP="00B316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3F5E634E" w14:textId="77777777" w:rsidR="000636B8" w:rsidRPr="000636B8" w:rsidRDefault="000636B8" w:rsidP="00B31667">
      <w:pPr>
        <w:numPr>
          <w:ilvl w:val="0"/>
          <w:numId w:val="2"/>
        </w:numPr>
        <w:suppressAutoHyphens/>
        <w:spacing w:after="0" w:line="276" w:lineRule="auto"/>
        <w:ind w:left="426" w:hanging="426"/>
        <w:jc w:val="both"/>
        <w:rPr>
          <w:rFonts w:ascii="Times New Roman" w:hAnsi="Times New Roman"/>
          <w:b/>
          <w:sz w:val="20"/>
          <w:szCs w:val="20"/>
        </w:rPr>
      </w:pPr>
      <w:r w:rsidRPr="000636B8">
        <w:rPr>
          <w:rFonts w:ascii="Times New Roman" w:hAnsi="Times New Roman"/>
          <w:sz w:val="20"/>
          <w:szCs w:val="20"/>
        </w:rPr>
        <w:t xml:space="preserve">Oferujemy termin realizacji zamówienia: </w:t>
      </w:r>
      <w:r w:rsidR="00B642D8">
        <w:rPr>
          <w:rFonts w:ascii="Times New Roman" w:hAnsi="Times New Roman"/>
          <w:sz w:val="20"/>
          <w:szCs w:val="20"/>
        </w:rPr>
        <w:t>21 dni kalendarzowych od dnia przekazania tekstów do redakcji</w:t>
      </w:r>
    </w:p>
    <w:p w14:paraId="231480F4" w14:textId="77777777" w:rsidR="000636B8" w:rsidRPr="000636B8" w:rsidRDefault="000636B8" w:rsidP="00B31667">
      <w:pPr>
        <w:numPr>
          <w:ilvl w:val="0"/>
          <w:numId w:val="2"/>
        </w:numPr>
        <w:suppressAutoHyphens/>
        <w:spacing w:after="0"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0636B8">
        <w:rPr>
          <w:rFonts w:ascii="Times New Roman" w:hAnsi="Times New Roman"/>
          <w:sz w:val="20"/>
          <w:szCs w:val="20"/>
        </w:rPr>
        <w:t>Uważamy się za związanych niniejszą ofertą przez okres 30 dni od upływu terminu składania ofert.</w:t>
      </w:r>
    </w:p>
    <w:p w14:paraId="14B0F8E0" w14:textId="49E93B53" w:rsidR="000636B8" w:rsidRPr="000636B8" w:rsidRDefault="000636B8" w:rsidP="006348FA">
      <w:pPr>
        <w:spacing w:after="0" w:line="276" w:lineRule="auto"/>
        <w:jc w:val="both"/>
        <w:rPr>
          <w:rFonts w:ascii="Times New Roman" w:hAnsi="Times New Roman"/>
          <w:sz w:val="20"/>
          <w:szCs w:val="20"/>
        </w:rPr>
      </w:pPr>
    </w:p>
    <w:tbl>
      <w:tblPr>
        <w:tblpPr w:leftFromText="141" w:rightFromText="141" w:vertAnchor="text" w:horzAnchor="page" w:tblpX="6220" w:tblpY="290"/>
        <w:tblW w:w="3510" w:type="dxa"/>
        <w:tblLook w:val="04A0" w:firstRow="1" w:lastRow="0" w:firstColumn="1" w:lastColumn="0" w:noHBand="0" w:noVBand="1"/>
      </w:tblPr>
      <w:tblGrid>
        <w:gridCol w:w="3510"/>
      </w:tblGrid>
      <w:tr w:rsidR="000636B8" w:rsidRPr="000636B8" w14:paraId="37315F11" w14:textId="77777777" w:rsidTr="000636B8">
        <w:tc>
          <w:tcPr>
            <w:tcW w:w="3510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14:paraId="64485967" w14:textId="77777777" w:rsidR="000636B8" w:rsidRDefault="000636B8" w:rsidP="00B31667">
            <w:pPr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469AAED1" w14:textId="77777777" w:rsidR="00B31667" w:rsidRPr="000636B8" w:rsidRDefault="00B31667" w:rsidP="00B31667">
            <w:pPr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636B8" w:rsidRPr="000636B8" w14:paraId="641D1FB3" w14:textId="77777777" w:rsidTr="000636B8">
        <w:tc>
          <w:tcPr>
            <w:tcW w:w="3510" w:type="dxa"/>
            <w:tcBorders>
              <w:top w:val="dashed" w:sz="4" w:space="0" w:color="auto"/>
              <w:left w:val="nil"/>
              <w:bottom w:val="nil"/>
              <w:right w:val="nil"/>
            </w:tcBorders>
            <w:hideMark/>
          </w:tcPr>
          <w:p w14:paraId="7C18F287" w14:textId="4DAAC439" w:rsidR="000636B8" w:rsidRPr="000636B8" w:rsidRDefault="000636B8" w:rsidP="00B3166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636B8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(podpis osoby </w:t>
            </w:r>
            <w:r w:rsidR="00496426">
              <w:rPr>
                <w:rFonts w:ascii="Times New Roman" w:hAnsi="Times New Roman"/>
                <w:i/>
                <w:iCs/>
                <w:sz w:val="20"/>
                <w:szCs w:val="20"/>
              </w:rPr>
              <w:t>dokonującej wyceny</w:t>
            </w:r>
            <w:r w:rsidRPr="000636B8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r w:rsidR="00496426">
              <w:rPr>
                <w:rFonts w:ascii="Times New Roman" w:hAnsi="Times New Roman"/>
                <w:i/>
                <w:iCs/>
                <w:sz w:val="20"/>
                <w:szCs w:val="20"/>
              </w:rPr>
              <w:t>)</w:t>
            </w:r>
          </w:p>
        </w:tc>
      </w:tr>
    </w:tbl>
    <w:p w14:paraId="631092DF" w14:textId="459AB07E" w:rsidR="00B62A5C" w:rsidRDefault="000636B8" w:rsidP="00B31667">
      <w:pPr>
        <w:spacing w:line="276" w:lineRule="auto"/>
        <w:jc w:val="both"/>
        <w:rPr>
          <w:rFonts w:ascii="Times New Roman" w:hAnsi="Times New Roman"/>
          <w:i/>
          <w:sz w:val="20"/>
          <w:szCs w:val="20"/>
        </w:rPr>
      </w:pPr>
      <w:r w:rsidRPr="000636B8">
        <w:rPr>
          <w:rFonts w:ascii="Times New Roman" w:hAnsi="Times New Roman"/>
          <w:sz w:val="20"/>
          <w:szCs w:val="20"/>
        </w:rPr>
        <w:t>*</w:t>
      </w:r>
      <w:r w:rsidRPr="000636B8">
        <w:rPr>
          <w:rFonts w:ascii="Times New Roman" w:hAnsi="Times New Roman"/>
          <w:i/>
          <w:sz w:val="20"/>
          <w:szCs w:val="20"/>
        </w:rPr>
        <w:t>dla osób prowadzących działalność g</w:t>
      </w:r>
      <w:bookmarkEnd w:id="0"/>
      <w:r w:rsidRPr="000636B8">
        <w:rPr>
          <w:rFonts w:ascii="Times New Roman" w:hAnsi="Times New Roman"/>
          <w:i/>
          <w:sz w:val="20"/>
          <w:szCs w:val="20"/>
        </w:rPr>
        <w:t>ospodarczą</w:t>
      </w:r>
    </w:p>
    <w:sectPr w:rsidR="00B62A5C" w:rsidSect="00631543">
      <w:headerReference w:type="default" r:id="rId8"/>
      <w:footerReference w:type="default" r:id="rId9"/>
      <w:pgSz w:w="11906" w:h="16838"/>
      <w:pgMar w:top="1417" w:right="1417" w:bottom="1417" w:left="1417" w:header="90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F926F0" w14:textId="77777777" w:rsidR="00BA54D1" w:rsidRDefault="00BA54D1" w:rsidP="00D541FC">
      <w:pPr>
        <w:spacing w:after="0" w:line="240" w:lineRule="auto"/>
      </w:pPr>
      <w:r>
        <w:separator/>
      </w:r>
    </w:p>
  </w:endnote>
  <w:endnote w:type="continuationSeparator" w:id="0">
    <w:p w14:paraId="3C53B510" w14:textId="77777777" w:rsidR="00BA54D1" w:rsidRDefault="00BA54D1" w:rsidP="00D541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Bodoni Poster">
    <w:altName w:val="Sitka Small"/>
    <w:charset w:val="EE"/>
    <w:family w:val="roman"/>
    <w:pitch w:val="variable"/>
    <w:sig w:usb0="00000001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B58659" w14:textId="047F55B7" w:rsidR="009270C2" w:rsidRDefault="009270C2" w:rsidP="009270C2">
    <w:pPr>
      <w:pStyle w:val="Stopka"/>
      <w:jc w:val="center"/>
    </w:pPr>
    <w:r>
      <w:tab/>
    </w:r>
  </w:p>
  <w:p w14:paraId="00EFE598" w14:textId="77777777" w:rsidR="009270C2" w:rsidRDefault="009270C2" w:rsidP="009270C2">
    <w:pPr>
      <w:pStyle w:val="Stopka"/>
      <w:tabs>
        <w:tab w:val="clear" w:pos="4536"/>
        <w:tab w:val="clear" w:pos="9072"/>
        <w:tab w:val="left" w:pos="5655"/>
      </w:tabs>
      <w:spacing w:before="480"/>
      <w:rPr>
        <w:lang w:val="de-DE"/>
      </w:rPr>
    </w:pPr>
    <w:r>
      <w:rPr>
        <w:noProof/>
      </w:rPr>
      <w:drawing>
        <wp:anchor distT="0" distB="0" distL="114300" distR="114300" simplePos="0" relativeHeight="251660800" behindDoc="1" locked="0" layoutInCell="1" allowOverlap="1" wp14:anchorId="35360209" wp14:editId="73F8EA69">
          <wp:simplePos x="0" y="0"/>
          <wp:positionH relativeFrom="column">
            <wp:posOffset>-800735</wp:posOffset>
          </wp:positionH>
          <wp:positionV relativeFrom="paragraph">
            <wp:posOffset>516889</wp:posOffset>
          </wp:positionV>
          <wp:extent cx="7307580" cy="222321"/>
          <wp:effectExtent l="0" t="0" r="0" b="635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6094" cy="2271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776" behindDoc="1" locked="0" layoutInCell="1" allowOverlap="1" wp14:anchorId="2F45A180" wp14:editId="1D517FF2">
          <wp:simplePos x="0" y="0"/>
          <wp:positionH relativeFrom="column">
            <wp:posOffset>1914525</wp:posOffset>
          </wp:positionH>
          <wp:positionV relativeFrom="paragraph">
            <wp:posOffset>-59690</wp:posOffset>
          </wp:positionV>
          <wp:extent cx="1704975" cy="514350"/>
          <wp:effectExtent l="0" t="0" r="9525" b="0"/>
          <wp:wrapNone/>
          <wp:docPr id="2" name="Obraz 2" descr="Obraz zawierający symbol, godło, Karmin, logo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Obraz zawierający symbol, godło, Karmin, logo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de-DE"/>
      </w:rPr>
      <w:tab/>
    </w:r>
  </w:p>
  <w:p w14:paraId="0E47A2DB" w14:textId="77777777" w:rsidR="009270C2" w:rsidRDefault="009270C2" w:rsidP="009270C2">
    <w:pPr>
      <w:pStyle w:val="Stopka"/>
    </w:pPr>
  </w:p>
  <w:p w14:paraId="465F5301" w14:textId="6D3F6C98" w:rsidR="002B7AC8" w:rsidRDefault="002B7AC8" w:rsidP="009270C2">
    <w:pPr>
      <w:pStyle w:val="Stopka"/>
      <w:tabs>
        <w:tab w:val="clear" w:pos="4536"/>
        <w:tab w:val="clear" w:pos="9072"/>
        <w:tab w:val="left" w:pos="6024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3A9AC0" w14:textId="77777777" w:rsidR="00BA54D1" w:rsidRDefault="00BA54D1" w:rsidP="00D541FC">
      <w:pPr>
        <w:spacing w:after="0" w:line="240" w:lineRule="auto"/>
      </w:pPr>
      <w:r>
        <w:separator/>
      </w:r>
    </w:p>
  </w:footnote>
  <w:footnote w:type="continuationSeparator" w:id="0">
    <w:p w14:paraId="5039341B" w14:textId="77777777" w:rsidR="00BA54D1" w:rsidRDefault="00BA54D1" w:rsidP="00D541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11051A" w14:textId="75084EBA" w:rsidR="00496426" w:rsidRPr="00496426" w:rsidRDefault="00496426" w:rsidP="00496426">
    <w:pPr>
      <w:pStyle w:val="Nagwek"/>
      <w:spacing w:after="120" w:line="360" w:lineRule="auto"/>
      <w:jc w:val="center"/>
      <w:rPr>
        <w:rFonts w:ascii="Bodoni Poster" w:hAnsi="Bodoni Poster"/>
        <w:color w:val="2F5496"/>
        <w:sz w:val="24"/>
        <w:szCs w:val="24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35E0324E" wp14:editId="74F6B885">
          <wp:simplePos x="0" y="0"/>
          <wp:positionH relativeFrom="column">
            <wp:posOffset>-831215</wp:posOffset>
          </wp:positionH>
          <wp:positionV relativeFrom="paragraph">
            <wp:posOffset>48895</wp:posOffset>
          </wp:positionV>
          <wp:extent cx="7338060" cy="224106"/>
          <wp:effectExtent l="0" t="0" r="0" b="508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3933" cy="231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rFonts w:ascii="Bodoni Poster" w:hAnsi="Bodoni Poster"/>
        <w:noProof/>
        <w:color w:val="2F5496"/>
        <w:sz w:val="20"/>
        <w:szCs w:val="20"/>
      </w:rPr>
      <w:object w:dxaOrig="1440" w:dyaOrig="1440" w14:anchorId="7643EA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-48pt;margin-top:-36pt;width:116.2pt;height:33.25pt;z-index:251660288;mso-wrap-edited:f;mso-position-horizontal-relative:text;mso-position-vertical-relative:text">
          <v:imagedata r:id="rId2" o:title=""/>
          <w10:wrap type="topAndBottom"/>
        </v:shape>
        <o:OLEObject Type="Embed" ProgID="CorelDRAW.Graphic.9" ShapeID="_x0000_s1025" DrawAspect="Content" ObjectID="_1759145512" r:id="rId3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7E3CDD"/>
    <w:multiLevelType w:val="hybridMultilevel"/>
    <w:tmpl w:val="31DE99CA"/>
    <w:lvl w:ilvl="0" w:tplc="B518EC48">
      <w:start w:val="1"/>
      <w:numFmt w:val="decimal"/>
      <w:lvlText w:val="%1)"/>
      <w:lvlJc w:val="left"/>
      <w:pPr>
        <w:tabs>
          <w:tab w:val="num" w:pos="1866"/>
        </w:tabs>
        <w:ind w:left="1866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" w15:restartNumberingAfterBreak="0">
    <w:nsid w:val="3A754FEF"/>
    <w:multiLevelType w:val="hybridMultilevel"/>
    <w:tmpl w:val="9AC02756"/>
    <w:lvl w:ilvl="0" w:tplc="7CB80B9A">
      <w:start w:val="1"/>
      <w:numFmt w:val="decimal"/>
      <w:lvlText w:val="%1."/>
      <w:lvlJc w:val="left"/>
      <w:pPr>
        <w:ind w:left="405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0E0010"/>
    <w:multiLevelType w:val="hybridMultilevel"/>
    <w:tmpl w:val="0950A0C0"/>
    <w:lvl w:ilvl="0" w:tplc="474A445C">
      <w:start w:val="3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24538358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26119420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231284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516D9"/>
    <w:rsid w:val="00006A46"/>
    <w:rsid w:val="000300BE"/>
    <w:rsid w:val="000636B8"/>
    <w:rsid w:val="0008244A"/>
    <w:rsid w:val="00087937"/>
    <w:rsid w:val="00116CEA"/>
    <w:rsid w:val="00134480"/>
    <w:rsid w:val="00146749"/>
    <w:rsid w:val="001922BD"/>
    <w:rsid w:val="001F7D9D"/>
    <w:rsid w:val="00244C1E"/>
    <w:rsid w:val="002516D9"/>
    <w:rsid w:val="002A6183"/>
    <w:rsid w:val="002B7AC8"/>
    <w:rsid w:val="003A1420"/>
    <w:rsid w:val="00407288"/>
    <w:rsid w:val="00496426"/>
    <w:rsid w:val="004C1529"/>
    <w:rsid w:val="00524AF2"/>
    <w:rsid w:val="00586CF0"/>
    <w:rsid w:val="0062015B"/>
    <w:rsid w:val="00631543"/>
    <w:rsid w:val="006348FA"/>
    <w:rsid w:val="0065732F"/>
    <w:rsid w:val="006B1442"/>
    <w:rsid w:val="006C5AFC"/>
    <w:rsid w:val="006D7B8C"/>
    <w:rsid w:val="00760CBF"/>
    <w:rsid w:val="00790AB1"/>
    <w:rsid w:val="007F3D29"/>
    <w:rsid w:val="008003DF"/>
    <w:rsid w:val="00821E5B"/>
    <w:rsid w:val="008703C0"/>
    <w:rsid w:val="0087114B"/>
    <w:rsid w:val="008E64BF"/>
    <w:rsid w:val="009270C2"/>
    <w:rsid w:val="0098765D"/>
    <w:rsid w:val="0099635B"/>
    <w:rsid w:val="00A047D5"/>
    <w:rsid w:val="00A5529E"/>
    <w:rsid w:val="00A80C8C"/>
    <w:rsid w:val="00A86F24"/>
    <w:rsid w:val="00A97E1A"/>
    <w:rsid w:val="00AC56B7"/>
    <w:rsid w:val="00B31667"/>
    <w:rsid w:val="00B45D91"/>
    <w:rsid w:val="00B5114A"/>
    <w:rsid w:val="00B62A5C"/>
    <w:rsid w:val="00B642D8"/>
    <w:rsid w:val="00BA54D1"/>
    <w:rsid w:val="00BA5A9E"/>
    <w:rsid w:val="00BE6DA0"/>
    <w:rsid w:val="00D541FC"/>
    <w:rsid w:val="00D96CA3"/>
    <w:rsid w:val="00DA2A88"/>
    <w:rsid w:val="00DE16EA"/>
    <w:rsid w:val="00DE2DDD"/>
    <w:rsid w:val="00E10791"/>
    <w:rsid w:val="00E16E4E"/>
    <w:rsid w:val="00E346EB"/>
    <w:rsid w:val="00E659D2"/>
    <w:rsid w:val="00E767C1"/>
    <w:rsid w:val="00EB55A0"/>
    <w:rsid w:val="00EB68F9"/>
    <w:rsid w:val="00F40B75"/>
    <w:rsid w:val="00F46411"/>
    <w:rsid w:val="00F750E4"/>
    <w:rsid w:val="00F92C68"/>
    <w:rsid w:val="00F96051"/>
    <w:rsid w:val="00FC1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779C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A2A88"/>
    <w:pPr>
      <w:spacing w:after="160" w:line="259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348FA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D541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D541FC"/>
  </w:style>
  <w:style w:type="paragraph" w:styleId="Stopka">
    <w:name w:val="footer"/>
    <w:basedOn w:val="Normalny"/>
    <w:link w:val="StopkaZnak"/>
    <w:unhideWhenUsed/>
    <w:rsid w:val="00D541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41FC"/>
  </w:style>
  <w:style w:type="character" w:styleId="Pogrubienie">
    <w:name w:val="Strong"/>
    <w:uiPriority w:val="22"/>
    <w:qFormat/>
    <w:rsid w:val="00DA2A88"/>
    <w:rPr>
      <w:b/>
      <w:bCs/>
    </w:rPr>
  </w:style>
  <w:style w:type="character" w:styleId="Hipercze">
    <w:name w:val="Hyperlink"/>
    <w:uiPriority w:val="99"/>
    <w:semiHidden/>
    <w:unhideWhenUsed/>
    <w:rsid w:val="00DA2A88"/>
    <w:rPr>
      <w:color w:val="0000FF"/>
      <w:u w:val="single"/>
    </w:rPr>
  </w:style>
  <w:style w:type="character" w:customStyle="1" w:styleId="NormalnyzwciciemakapitowymZnak">
    <w:name w:val="Normalny z wcięciem akapitowym Znak"/>
    <w:link w:val="Normalnyzwciciemakapitowym"/>
    <w:uiPriority w:val="99"/>
    <w:locked/>
    <w:rsid w:val="00DA2A88"/>
    <w:rPr>
      <w:rFonts w:cs="Calibri"/>
    </w:rPr>
  </w:style>
  <w:style w:type="paragraph" w:customStyle="1" w:styleId="Normalnyzwciciemakapitowym">
    <w:name w:val="Normalny z wcięciem akapitowym"/>
    <w:basedOn w:val="Normalny"/>
    <w:link w:val="NormalnyzwciciemakapitowymZnak"/>
    <w:uiPriority w:val="99"/>
    <w:rsid w:val="00DA2A88"/>
    <w:pPr>
      <w:suppressAutoHyphens/>
      <w:spacing w:after="200" w:line="276" w:lineRule="auto"/>
      <w:ind w:firstLine="340"/>
      <w:jc w:val="both"/>
    </w:pPr>
    <w:rPr>
      <w:rFonts w:cs="Calibri"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B642D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B31667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348F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621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.daab\AppData\Local\Microsoft\Windows\INetCache\Content.Outlook\13J4RFDG\Zaproszenie%20DEBATA%205.%2022.04.2021%20(002)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BDDA7E-ADEA-4722-9B02-75D32A972F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Zaproszenie DEBATA 5. 22.04.2021 (002)</Template>
  <TotalTime>0</TotalTime>
  <Pages>1</Pages>
  <Words>300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2100</CharactersWithSpaces>
  <SharedDoc>false</SharedDoc>
  <HLinks>
    <vt:vector size="6" baseType="variant">
      <vt:variant>
        <vt:i4>5111836</vt:i4>
      </vt:variant>
      <vt:variant>
        <vt:i4>0</vt:i4>
      </vt:variant>
      <vt:variant>
        <vt:i4>0</vt:i4>
      </vt:variant>
      <vt:variant>
        <vt:i4>5</vt:i4>
      </vt:variant>
      <vt:variant>
        <vt:lpwstr>https://debaty.ipiss.com.pl/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2023-10-17T15:45:00Z</dcterms:created>
  <dcterms:modified xsi:type="dcterms:W3CDTF">2023-10-18T12:45:00Z</dcterms:modified>
</cp:coreProperties>
</file>